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C64D8C">
                <w:pPr>
                  <w:pStyle w:val="Wcicienormalne"/>
                  <w:ind w:left="32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0728E5" w:rsidP="00C64D8C">
            <w:pPr>
              <w:pStyle w:val="Wcicienormalne"/>
              <w:ind w:left="32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0728E5" w:rsidP="00C64D8C">
            <w:pPr>
              <w:pStyle w:val="Wcicienormalne"/>
              <w:ind w:left="32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0728E5" w:rsidP="00C64D8C">
            <w:pPr>
              <w:pStyle w:val="Wcicienormalne"/>
              <w:ind w:left="32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C64D8C" w:rsidRDefault="006865CF" w:rsidP="00C64D8C">
            <w:pPr>
              <w:pStyle w:val="Wcicienormalne"/>
              <w:ind w:left="32"/>
              <w:rPr>
                <w:sz w:val="24"/>
                <w:szCs w:val="24"/>
              </w:rPr>
            </w:pPr>
            <w:r w:rsidRPr="00C64D8C">
              <w:rPr>
                <w:sz w:val="24"/>
                <w:szCs w:val="24"/>
              </w:rPr>
              <w:t xml:space="preserve">Liczba noclegów </w:t>
            </w:r>
            <w:r w:rsidR="00A85EA0" w:rsidRPr="00C64D8C">
              <w:rPr>
                <w:sz w:val="24"/>
                <w:szCs w:val="24"/>
              </w:rPr>
              <w:t>(</w:t>
            </w:r>
            <w:r w:rsidRPr="00C64D8C">
              <w:rPr>
                <w:sz w:val="24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C64D8C" w:rsidRDefault="006865CF" w:rsidP="00C64D8C">
            <w:pPr>
              <w:pStyle w:val="Wcicienormalne"/>
              <w:ind w:left="32"/>
              <w:rPr>
                <w:sz w:val="24"/>
                <w:szCs w:val="24"/>
              </w:rPr>
            </w:pPr>
            <w:r w:rsidRPr="00C64D8C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C64D8C" w:rsidRDefault="00292898" w:rsidP="00C64D8C">
            <w:pPr>
              <w:pStyle w:val="Wcicienormalne"/>
              <w:ind w:left="0"/>
              <w:rPr>
                <w:sz w:val="24"/>
                <w:szCs w:val="24"/>
              </w:rPr>
            </w:pPr>
            <w:r w:rsidRPr="00C64D8C">
              <w:rPr>
                <w:sz w:val="24"/>
                <w:szCs w:val="24"/>
              </w:rPr>
              <w:t>Planowane miejsce biwakowania (nazwa obszaru</w:t>
            </w:r>
            <w:r w:rsidR="003C3EF4" w:rsidRPr="00C64D8C">
              <w:rPr>
                <w:sz w:val="24"/>
                <w:szCs w:val="24"/>
              </w:rPr>
              <w:t>, lokalizacja</w:t>
            </w:r>
            <w:r w:rsidRPr="00C64D8C">
              <w:rPr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 w:rsidRPr="00C64D8C">
              <w:rPr>
                <w:rFonts w:cs="Times New Roman"/>
                <w:color w:val="000000" w:themeColor="text1"/>
                <w:sz w:val="24"/>
                <w:szCs w:val="24"/>
              </w:rPr>
              <w:t xml:space="preserve"> Zgoda na  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19F0CEB3" w:rsidR="00F71B2C" w:rsidRPr="004957C0" w:rsidRDefault="000728E5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4D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p w14:paraId="41458549" w14:textId="2317215B" w:rsidR="00C64D8C" w:rsidRDefault="00C64D8C" w:rsidP="00637200"/>
    <w:p w14:paraId="49675FBF" w14:textId="1DD10B5D" w:rsidR="00C64D8C" w:rsidRDefault="00C64D8C" w:rsidP="00637200"/>
    <w:p w14:paraId="6CFB3AB3" w14:textId="77777777" w:rsidR="00C64D8C" w:rsidRDefault="00C64D8C" w:rsidP="00C64D8C">
      <w:pPr>
        <w:jc w:val="center"/>
      </w:pPr>
      <w:r>
        <w:lastRenderedPageBreak/>
        <w:t>Informacja o przetwarzaniu danych osobowych „Zanocuj w lesie”.</w:t>
      </w:r>
    </w:p>
    <w:p w14:paraId="7D07E740" w14:textId="77777777" w:rsidR="00C64D8C" w:rsidRDefault="00C64D8C" w:rsidP="00C64D8C"/>
    <w:p w14:paraId="7199A9E1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>Zgodnie z art. 13 Rozporządzenia Parlamentu Europejskiego i Rady (UE) 2016/679 z dnia 27 kwietnia 2016 r. w sprawie ochrony osób fizycznych w związku z przetwarzaniem danych osobowych – ogólne rozporządzenie o ochronie danych (Dz. U. UE L 119/1 z dnia 4 maja 2016 r.) , Nadleśnictwo Kielce informuje, że:</w:t>
      </w:r>
    </w:p>
    <w:p w14:paraId="2F17003F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1) Administratorem Pani/Pana danych osobowych jest Nadleśnictwo Kielce              </w:t>
      </w:r>
    </w:p>
    <w:p w14:paraId="20712CC2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2) Prawidłowość przetwarzania danych osobowych nadzoruje Inspektor ochrony danych, z którym można skontaktować się za pośrednictwem adresu e-mail: karol_sonta@wp.pl   albo  iod.kielce@radom.lasy.gov.pl) </w:t>
      </w:r>
    </w:p>
    <w:p w14:paraId="30CEC6F9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3) Pani/Pana dane osobowe przetwarzane będą w celu przyznania świadczeń z Funduszu Socjalnego w Nadleśnictwie Kielce.               </w:t>
      </w:r>
    </w:p>
    <w:p w14:paraId="07B416A7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4) Podane dane będą przetwarzane na podstawie art. 6 ust. 1 ogólnego rozporządzenia o ochronie danych osobowych (Dz.U. UE L119 z 4.05.2016 r.); </w:t>
      </w:r>
    </w:p>
    <w:p w14:paraId="22D5B021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5) Podanie danych jest dobrowolne, jednak konieczne do realizacji celów, do jakich zostały zebrane; </w:t>
      </w:r>
    </w:p>
    <w:p w14:paraId="7AD2A2F3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7) Dane przechowywane będą przez okres wymagany przepisami prawa w zakresie niezbędnym do realizacji określonych celów do jakich zostały zebrane; </w:t>
      </w:r>
    </w:p>
    <w:p w14:paraId="7DC2309F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8) Posiada Pani/Pan prawo dostępu do treści swoich danych oraz z zastrzeżeniem przepisów prawa: prawo ich sprostowania, usunięcia, ograniczenia przetwarzania, prawo do przenoszenia danych, prawo do wniesienia sprzeciwu, prawo do cofnięcia zgody w dowolnym momencie jednak nie później niż do wypłaty świadczenia. Cofnięcie zgody następuje na piśmie; </w:t>
      </w:r>
    </w:p>
    <w:p w14:paraId="1DD036C7" w14:textId="77777777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9) Ma Pani/Pan prawo do wniesienia skargi do Prezesa Urzędu Ochrony Danych Osobowych; </w:t>
      </w:r>
    </w:p>
    <w:p w14:paraId="57D2433D" w14:textId="386A57EC" w:rsidR="00C64D8C" w:rsidRPr="00C64D8C" w:rsidRDefault="00C64D8C" w:rsidP="00C64D8C">
      <w:pPr>
        <w:jc w:val="both"/>
        <w:rPr>
          <w:sz w:val="24"/>
          <w:szCs w:val="24"/>
        </w:rPr>
      </w:pPr>
      <w:r w:rsidRPr="00C64D8C">
        <w:rPr>
          <w:sz w:val="24"/>
          <w:szCs w:val="24"/>
        </w:rPr>
        <w:t xml:space="preserve">10) Pani/Pana dane nie będą przetwarzane w sposób zautomatyzowany i nie będą poddawane profilowaniu.                                                                                                       </w:t>
      </w:r>
    </w:p>
    <w:p w14:paraId="603901A9" w14:textId="021F7A64" w:rsidR="00C64D8C" w:rsidRPr="00C64D8C" w:rsidRDefault="00C64D8C" w:rsidP="00C64D8C">
      <w:pPr>
        <w:jc w:val="both"/>
        <w:rPr>
          <w:sz w:val="24"/>
          <w:szCs w:val="24"/>
        </w:rPr>
      </w:pPr>
    </w:p>
    <w:sectPr w:rsidR="00C64D8C" w:rsidRPr="00C64D8C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255530" w14:textId="77777777" w:rsidR="000728E5" w:rsidRDefault="000728E5" w:rsidP="000172E5">
      <w:pPr>
        <w:spacing w:after="0" w:line="240" w:lineRule="auto"/>
      </w:pPr>
      <w:r>
        <w:separator/>
      </w:r>
    </w:p>
  </w:endnote>
  <w:endnote w:type="continuationSeparator" w:id="0">
    <w:p w14:paraId="7916C0A2" w14:textId="77777777" w:rsidR="000728E5" w:rsidRDefault="000728E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919EF6-14BC-4897-BB82-1C840D123CFF}"/>
    <w:embedBold r:id="rId2" w:fontKey="{D592B08A-EBD4-4904-AE05-98FEF45FDA2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9F745116-9140-4576-A7F1-43FE4D906296}"/>
    <w:embedBold r:id="rId4" w:fontKey="{C0E04A29-C2F3-4499-A269-2130E39A54BA}"/>
    <w:embedItalic r:id="rId5" w:fontKey="{02322558-AA28-40E9-9366-4DB44F1823B7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16420CF-AB2A-4267-AE83-7D9CBD4A26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84F279D-52D3-41B4-B2C9-7744472CFAB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BF80B88-986A-4123-BFE0-472A3170E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F5C08" w14:textId="77777777" w:rsidR="000728E5" w:rsidRDefault="000728E5" w:rsidP="000172E5">
      <w:pPr>
        <w:spacing w:after="0" w:line="240" w:lineRule="auto"/>
      </w:pPr>
      <w:r>
        <w:separator/>
      </w:r>
    </w:p>
  </w:footnote>
  <w:footnote w:type="continuationSeparator" w:id="0">
    <w:p w14:paraId="6C218121" w14:textId="77777777" w:rsidR="000728E5" w:rsidRDefault="000728E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419537F9" w:rsidR="00B337A2" w:rsidRPr="00F71B2C" w:rsidRDefault="00C64D8C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Programu </w:t>
          </w:r>
          <w:r w:rsidR="001B1E7D" w:rsidRPr="00C64D8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C64D8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>w Nadleśnictwie Kielce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28E5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64D8C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  <w:rsid w:val="00E8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332</Words>
  <Characters>1994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2021-04-29T12:18:00Z</dcterms:created>
  <dcterms:modified xsi:type="dcterms:W3CDTF">2021-04-29T12:18:00Z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